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A31" w:rsidRDefault="003D747B">
      <w:pPr>
        <w:rPr>
          <w:sz w:val="24"/>
          <w:szCs w:val="24"/>
          <w:u w:val="single"/>
        </w:rPr>
      </w:pPr>
      <w:bookmarkStart w:id="0" w:name="_GoBack"/>
      <w:bookmarkEnd w:id="0"/>
      <w:r>
        <w:rPr>
          <w:noProof/>
          <w:lang w:eastAsia="en-GB"/>
        </w:rPr>
        <w:drawing>
          <wp:inline distT="0" distB="0" distL="0" distR="0">
            <wp:extent cx="5731510" cy="17252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s header (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1725295"/>
                    </a:xfrm>
                    <a:prstGeom prst="rect">
                      <a:avLst/>
                    </a:prstGeom>
                  </pic:spPr>
                </pic:pic>
              </a:graphicData>
            </a:graphic>
          </wp:inline>
        </w:drawing>
      </w:r>
    </w:p>
    <w:p w:rsidR="00110B0F" w:rsidRDefault="00110B0F" w:rsidP="00110B0F">
      <w:pPr>
        <w:rPr>
          <w:rFonts w:ascii="Arial" w:hAnsi="Arial" w:cs="Arial"/>
        </w:rPr>
      </w:pPr>
      <w:r>
        <w:rPr>
          <w:rFonts w:ascii="Arial" w:hAnsi="Arial" w:cs="Arial"/>
        </w:rPr>
        <w:t>Dear Parent/Carer,</w:t>
      </w:r>
    </w:p>
    <w:p w:rsidR="00E17ABC" w:rsidRPr="00110B0F" w:rsidRDefault="00253FC2">
      <w:pPr>
        <w:rPr>
          <w:rFonts w:ascii="Arial" w:hAnsi="Arial" w:cs="Arial"/>
          <w:b/>
        </w:rPr>
      </w:pPr>
      <w:r>
        <w:rPr>
          <w:rFonts w:ascii="Arial" w:hAnsi="Arial" w:cs="Arial"/>
          <w:b/>
        </w:rPr>
        <w:t>Chewing gum</w:t>
      </w:r>
    </w:p>
    <w:p w:rsidR="00253FC2" w:rsidRDefault="00253FC2">
      <w:pPr>
        <w:rPr>
          <w:sz w:val="24"/>
          <w:szCs w:val="24"/>
        </w:rPr>
      </w:pPr>
      <w:r>
        <w:rPr>
          <w:sz w:val="24"/>
          <w:szCs w:val="24"/>
        </w:rPr>
        <w:t>I am contacting you to make you aware that we’re increasingly facing an issue with regards to chewing gum which is causing damage to students’ uniform, hair, exercise books and also school property such as desks, chairs, displays and IT equipment.</w:t>
      </w:r>
    </w:p>
    <w:p w:rsidR="008C5A31" w:rsidRDefault="00253FC2">
      <w:pPr>
        <w:rPr>
          <w:sz w:val="24"/>
          <w:szCs w:val="24"/>
        </w:rPr>
      </w:pPr>
      <w:r>
        <w:rPr>
          <w:sz w:val="24"/>
          <w:szCs w:val="24"/>
        </w:rPr>
        <w:t xml:space="preserve">Please can we ask that you support the school in reminding your child or children that chewing gum is banned in school and packets of chewing gum will be confiscated if </w:t>
      </w:r>
      <w:proofErr w:type="gramStart"/>
      <w:r>
        <w:rPr>
          <w:sz w:val="24"/>
          <w:szCs w:val="24"/>
        </w:rPr>
        <w:t>seen.</w:t>
      </w:r>
      <w:proofErr w:type="gramEnd"/>
      <w:r>
        <w:rPr>
          <w:sz w:val="24"/>
          <w:szCs w:val="24"/>
        </w:rPr>
        <w:t xml:space="preserve"> </w:t>
      </w:r>
    </w:p>
    <w:p w:rsidR="008C5A31" w:rsidRDefault="008C5A31" w:rsidP="008C5A31">
      <w:pPr>
        <w:rPr>
          <w:sz w:val="24"/>
          <w:szCs w:val="24"/>
        </w:rPr>
      </w:pPr>
      <w:r>
        <w:rPr>
          <w:sz w:val="24"/>
          <w:szCs w:val="24"/>
        </w:rPr>
        <w:t>Many thanks</w:t>
      </w:r>
      <w:r w:rsidR="00110B0F">
        <w:rPr>
          <w:sz w:val="24"/>
          <w:szCs w:val="24"/>
        </w:rPr>
        <w:t xml:space="preserve"> for your continued support</w:t>
      </w:r>
      <w:r>
        <w:rPr>
          <w:sz w:val="24"/>
          <w:szCs w:val="24"/>
        </w:rPr>
        <w:t>,</w:t>
      </w:r>
    </w:p>
    <w:p w:rsidR="005C046D" w:rsidRDefault="005C046D" w:rsidP="008C5A31">
      <w:pPr>
        <w:rPr>
          <w:sz w:val="24"/>
          <w:szCs w:val="24"/>
        </w:rPr>
      </w:pPr>
      <w:r>
        <w:rPr>
          <w:rFonts w:ascii="Arial" w:hAnsi="Arial" w:cs="Arial"/>
          <w:noProof/>
          <w:lang w:eastAsia="en-GB"/>
        </w:rPr>
        <w:drawing>
          <wp:inline distT="0" distB="0" distL="0" distR="0" wp14:anchorId="7C7396A9" wp14:editId="7967CB00">
            <wp:extent cx="1892300" cy="520700"/>
            <wp:effectExtent l="0" t="0" r="12700" b="12700"/>
            <wp:docPr id="2" name="Picture 2" descr="Macintosh HD:Users:srhodesign:Desktop:Davesigb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rhodesign:Desktop:Davesigbw.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92300" cy="520700"/>
                    </a:xfrm>
                    <a:prstGeom prst="rect">
                      <a:avLst/>
                    </a:prstGeom>
                    <a:noFill/>
                    <a:ln>
                      <a:noFill/>
                    </a:ln>
                  </pic:spPr>
                </pic:pic>
              </a:graphicData>
            </a:graphic>
          </wp:inline>
        </w:drawing>
      </w:r>
    </w:p>
    <w:p w:rsidR="008C5A31" w:rsidRDefault="008C5A31" w:rsidP="008C5A31">
      <w:pPr>
        <w:rPr>
          <w:sz w:val="24"/>
          <w:szCs w:val="24"/>
        </w:rPr>
      </w:pPr>
      <w:r>
        <w:rPr>
          <w:sz w:val="24"/>
          <w:szCs w:val="24"/>
        </w:rPr>
        <w:t>Mr David Rhodes</w:t>
      </w:r>
    </w:p>
    <w:p w:rsidR="00110B0F" w:rsidRPr="008C5A31" w:rsidRDefault="00110B0F" w:rsidP="008C5A31">
      <w:pPr>
        <w:rPr>
          <w:sz w:val="24"/>
          <w:szCs w:val="24"/>
        </w:rPr>
      </w:pPr>
      <w:r>
        <w:rPr>
          <w:sz w:val="24"/>
          <w:szCs w:val="24"/>
        </w:rPr>
        <w:t>Senior Leader of Wellbeing &amp; Achievement</w:t>
      </w:r>
    </w:p>
    <w:p w:rsidR="00EA5EC7" w:rsidRPr="00D06DBC" w:rsidRDefault="00EA5EC7">
      <w:pPr>
        <w:rPr>
          <w:b/>
        </w:rPr>
      </w:pPr>
    </w:p>
    <w:sectPr w:rsidR="00EA5EC7" w:rsidRPr="00D06D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90891"/>
    <w:multiLevelType w:val="hybridMultilevel"/>
    <w:tmpl w:val="C03C4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ABC"/>
    <w:rsid w:val="00011431"/>
    <w:rsid w:val="00110B0F"/>
    <w:rsid w:val="001A6874"/>
    <w:rsid w:val="001D389B"/>
    <w:rsid w:val="001E464F"/>
    <w:rsid w:val="00253FC2"/>
    <w:rsid w:val="002E674A"/>
    <w:rsid w:val="003D747B"/>
    <w:rsid w:val="0045258A"/>
    <w:rsid w:val="004B4923"/>
    <w:rsid w:val="004E0546"/>
    <w:rsid w:val="004F0320"/>
    <w:rsid w:val="00537628"/>
    <w:rsid w:val="005A7F7D"/>
    <w:rsid w:val="005C046D"/>
    <w:rsid w:val="007535C9"/>
    <w:rsid w:val="007C480B"/>
    <w:rsid w:val="008C5A31"/>
    <w:rsid w:val="008F6380"/>
    <w:rsid w:val="0091731B"/>
    <w:rsid w:val="00960293"/>
    <w:rsid w:val="009D1FFC"/>
    <w:rsid w:val="00A1687A"/>
    <w:rsid w:val="00A55CBE"/>
    <w:rsid w:val="00B46AB6"/>
    <w:rsid w:val="00B47C90"/>
    <w:rsid w:val="00B54E69"/>
    <w:rsid w:val="00D015A2"/>
    <w:rsid w:val="00D03EB9"/>
    <w:rsid w:val="00D06DBC"/>
    <w:rsid w:val="00D25205"/>
    <w:rsid w:val="00DA57E4"/>
    <w:rsid w:val="00DD226D"/>
    <w:rsid w:val="00DF5F03"/>
    <w:rsid w:val="00E17ABC"/>
    <w:rsid w:val="00EA5EC7"/>
    <w:rsid w:val="00F61A1D"/>
    <w:rsid w:val="00FB1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9BB78E-0CEB-4451-B8BA-78A4F6176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74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47B"/>
    <w:rPr>
      <w:rFonts w:ascii="Tahoma" w:hAnsi="Tahoma" w:cs="Tahoma"/>
      <w:sz w:val="16"/>
      <w:szCs w:val="16"/>
    </w:rPr>
  </w:style>
  <w:style w:type="paragraph" w:styleId="ListParagraph">
    <w:name w:val="List Paragraph"/>
    <w:basedOn w:val="Normal"/>
    <w:uiPriority w:val="34"/>
    <w:qFormat/>
    <w:rsid w:val="00DA57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83010926</Template>
  <TotalTime>0</TotalTime>
  <Pages>1</Pages>
  <Words>83</Words>
  <Characters>474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CHS</Company>
  <LinksUpToDate>false</LinksUpToDate>
  <CharactersWithSpaces>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Cubitt</dc:creator>
  <cp:lastModifiedBy>S Young (Staff)</cp:lastModifiedBy>
  <cp:revision>2</cp:revision>
  <dcterms:created xsi:type="dcterms:W3CDTF">2018-10-24T10:14:00Z</dcterms:created>
  <dcterms:modified xsi:type="dcterms:W3CDTF">2018-10-24T10:14:00Z</dcterms:modified>
</cp:coreProperties>
</file>